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ED6" w:rsidRPr="00095ED6" w:rsidRDefault="00095ED6" w:rsidP="00095ED6">
      <w:pPr>
        <w:jc w:val="center"/>
        <w:rPr>
          <w:sz w:val="36"/>
          <w:szCs w:val="36"/>
        </w:rPr>
      </w:pPr>
      <w:r w:rsidRPr="00095ED6">
        <w:rPr>
          <w:sz w:val="36"/>
          <w:szCs w:val="36"/>
        </w:rPr>
        <w:t xml:space="preserve">With some help from a grown up, can you cut out these pictures and sort them out into a healthy side and an unhealthy side? Can you find any healthy and unhealthy </w:t>
      </w:r>
      <w:bookmarkStart w:id="0" w:name="_GoBack"/>
      <w:bookmarkEnd w:id="0"/>
      <w:r w:rsidRPr="00095ED6">
        <w:rPr>
          <w:sz w:val="36"/>
          <w:szCs w:val="36"/>
        </w:rPr>
        <w:t xml:space="preserve">foods </w:t>
      </w:r>
      <w:r>
        <w:rPr>
          <w:sz w:val="36"/>
          <w:szCs w:val="36"/>
        </w:rPr>
        <w:t>in your kitchen</w:t>
      </w:r>
      <w:r w:rsidRPr="00095ED6">
        <w:rPr>
          <w:sz w:val="36"/>
          <w:szCs w:val="36"/>
        </w:rPr>
        <w:t>? Why do you think we need to eat healthy foods?</w:t>
      </w:r>
    </w:p>
    <w:p w:rsidR="00E25CD4" w:rsidRDefault="00095ED6">
      <w:r>
        <w:rPr>
          <w:noProof/>
          <w:lang w:eastAsia="en-GB"/>
        </w:rPr>
        <w:drawing>
          <wp:inline distT="0" distB="0" distL="0" distR="0" wp14:anchorId="3CAE9386" wp14:editId="105E4FC1">
            <wp:extent cx="1529715" cy="1141514"/>
            <wp:effectExtent l="0" t="0" r="0" b="1905"/>
            <wp:docPr id="10" name="Picture 10" descr="C:\Users\mking\AppData\Local\Microsoft\Windows\INetCache\Content.MSO\1F29B17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king\AppData\Local\Microsoft\Windows\INetCache\Content.MSO\1F29B17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391" cy="1156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B8200E6" wp14:editId="556949C0">
            <wp:extent cx="1403985" cy="1235866"/>
            <wp:effectExtent l="0" t="0" r="5715" b="2540"/>
            <wp:docPr id="2" name="Picture 2" descr="C:\Users\mking\AppData\Local\Microsoft\Windows\INetCache\Content.MSO\5EC6E7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king\AppData\Local\Microsoft\Windows\INetCache\Content.MSO\5EC6E7F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145" cy="125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CD4" w:rsidRDefault="00E25CD4">
      <w:r>
        <w:t xml:space="preserve">                    </w:t>
      </w:r>
    </w:p>
    <w:p w:rsidR="00E25CD4" w:rsidRDefault="00095ED6">
      <w:r>
        <w:rPr>
          <w:noProof/>
          <w:lang w:eastAsia="en-GB"/>
        </w:rPr>
        <w:drawing>
          <wp:inline distT="0" distB="0" distL="0" distR="0" wp14:anchorId="5D853C11" wp14:editId="5B5E4738">
            <wp:extent cx="1879793" cy="1250315"/>
            <wp:effectExtent l="0" t="0" r="6350" b="6985"/>
            <wp:docPr id="6" name="Picture 6" descr="Bag of Mixed Sw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g of Mixed Swee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279" cy="126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0337B0FD" wp14:editId="0A8D891E">
            <wp:extent cx="1773739" cy="993719"/>
            <wp:effectExtent l="0" t="0" r="0" b="0"/>
            <wp:docPr id="8" name="Picture 8" descr="C:\Users\mking\AppData\Local\Microsoft\Windows\INetCache\Content.MSO\3E0695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king\AppData\Local\Microsoft\Windows\INetCache\Content.MSO\3E069583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570" cy="101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3A3561C6" wp14:editId="2CF4AC97">
            <wp:extent cx="1276145" cy="956945"/>
            <wp:effectExtent l="0" t="0" r="635" b="0"/>
            <wp:docPr id="11" name="Picture 11" descr="C:\Users\mking\AppData\Local\Microsoft\Windows\INetCache\Content.MSO\CB3136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king\AppData\Local\Microsoft\Windows\INetCache\Content.MSO\CB3136E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39" cy="96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ED6" w:rsidRDefault="00E25CD4">
      <w:r>
        <w:t xml:space="preserve">       </w:t>
      </w:r>
    </w:p>
    <w:p w:rsidR="00095ED6" w:rsidRDefault="00095ED6"/>
    <w:p w:rsidR="00E25CD4" w:rsidRDefault="00095ED6">
      <w:r>
        <w:rPr>
          <w:noProof/>
          <w:lang w:eastAsia="en-GB"/>
        </w:rPr>
        <w:drawing>
          <wp:inline distT="0" distB="0" distL="0" distR="0" wp14:anchorId="085CC0F1" wp14:editId="696292D3">
            <wp:extent cx="1758828" cy="1318895"/>
            <wp:effectExtent l="0" t="0" r="0" b="0"/>
            <wp:docPr id="14" name="Picture 14" descr="C:\Users\mking\AppData\Local\Microsoft\Windows\INetCache\Content.MSO\BFCB8AB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king\AppData\Local\Microsoft\Windows\INetCache\Content.MSO\BFCB8AB7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07" cy="133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en-GB"/>
        </w:rPr>
        <w:drawing>
          <wp:inline distT="0" distB="0" distL="0" distR="0" wp14:anchorId="36D0326B" wp14:editId="6C2B0AAF">
            <wp:extent cx="1137285" cy="1137285"/>
            <wp:effectExtent l="0" t="0" r="5715" b="5715"/>
            <wp:docPr id="5" name="Picture 5" descr="C:\Users\mking\AppData\Local\Microsoft\Windows\INetCache\Content.MSO\DCD220D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king\AppData\Local\Microsoft\Windows\INetCache\Content.MSO\DCD220DE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1C541AF" wp14:editId="07758735">
            <wp:extent cx="1303018" cy="866681"/>
            <wp:effectExtent l="0" t="0" r="0" b="0"/>
            <wp:docPr id="9" name="Picture 9" descr="C:\Users\mking\AppData\Local\Microsoft\Windows\INetCache\Content.MSO\C9D52D8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king\AppData\Local\Microsoft\Windows\INetCache\Content.MSO\C9D52D89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656" cy="89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CD4" w:rsidRDefault="00E25CD4"/>
    <w:p w:rsidR="00E25CD4" w:rsidRDefault="00E25CD4">
      <w:r>
        <w:t xml:space="preserve">      </w:t>
      </w:r>
      <w:r w:rsidR="00095ED6">
        <w:rPr>
          <w:noProof/>
          <w:lang w:eastAsia="en-GB"/>
        </w:rPr>
        <w:drawing>
          <wp:inline distT="0" distB="0" distL="0" distR="0" wp14:anchorId="0CD1339F" wp14:editId="50B60505">
            <wp:extent cx="1562100" cy="1562100"/>
            <wp:effectExtent l="0" t="0" r="0" b="0"/>
            <wp:docPr id="1" name="Picture 1" descr="C:\Users\mking\AppData\Local\Microsoft\Windows\INetCache\Content.MSO\ABF7F4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ing\AppData\Local\Microsoft\Windows\INetCache\Content.MSO\ABF7F40F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ED6">
        <w:t xml:space="preserve">              </w:t>
      </w:r>
      <w:r w:rsidR="00095ED6">
        <w:rPr>
          <w:noProof/>
          <w:lang w:eastAsia="en-GB"/>
        </w:rPr>
        <w:drawing>
          <wp:inline distT="0" distB="0" distL="0" distR="0" wp14:anchorId="4B230304" wp14:editId="193797EF">
            <wp:extent cx="1085850" cy="1061926"/>
            <wp:effectExtent l="0" t="0" r="0" b="5080"/>
            <wp:docPr id="4" name="Picture 4" descr="Didn't I tell you to Pasteurize that Orange Juice? | Marler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dn't I tell you to Pasteurize that Orange Juice? | Marler Blo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162" cy="107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ED6">
        <w:t xml:space="preserve">                </w:t>
      </w:r>
      <w:r w:rsidR="00095ED6">
        <w:rPr>
          <w:noProof/>
          <w:lang w:eastAsia="en-GB"/>
        </w:rPr>
        <w:drawing>
          <wp:inline distT="0" distB="0" distL="0" distR="0" wp14:anchorId="21463B45" wp14:editId="1E5C93C6">
            <wp:extent cx="1326413" cy="994639"/>
            <wp:effectExtent l="0" t="0" r="7620" b="0"/>
            <wp:docPr id="7" name="Picture 7" descr="C:\Users\mking\AppData\Local\Microsoft\Windows\INetCache\Content.MSO\F4358FE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king\AppData\Local\Microsoft\Windows\INetCache\Content.MSO\F4358FED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347" cy="101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CD4" w:rsidRDefault="00E25CD4"/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FF572B" wp14:editId="09BFDB99">
                <wp:simplePos x="0" y="0"/>
                <wp:positionH relativeFrom="margin">
                  <wp:align>center</wp:align>
                </wp:positionH>
                <wp:positionV relativeFrom="paragraph">
                  <wp:posOffset>365125</wp:posOffset>
                </wp:positionV>
                <wp:extent cx="1828800" cy="18288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95ED6" w:rsidRPr="00095ED6" w:rsidRDefault="00095ED6" w:rsidP="00095ED6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5ED6"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FF572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0;margin-top:28.75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" filled="f" stroked="f">
                <v:fill o:detectmouseclick="t"/>
                <v:textbox style="mso-fit-shape-to-text:t">
                  <w:txbxContent>
                    <w:p w:rsidR="00095ED6" w:rsidRPr="00095ED6" w:rsidRDefault="00095ED6" w:rsidP="00095ED6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095ED6"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Healthy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340995</wp:posOffset>
                </wp:positionV>
                <wp:extent cx="754380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8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3449B" id="Straight Connector 13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6.85pt" to="594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" strokecolor="black [3213]" strokeweight=".5pt">
                <v:stroke joinstyle="miter"/>
                <w10:wrap anchorx="page"/>
              </v:line>
            </w:pict>
          </mc:Fallback>
        </mc:AlternateContent>
      </w:r>
    </w:p>
    <w:p w:rsidR="00095ED6" w:rsidRDefault="00095ED6" w:rsidP="00095ED6">
      <w:pPr>
        <w:jc w:val="center"/>
        <w:rPr>
          <w:sz w:val="44"/>
          <w:szCs w:val="44"/>
          <w:u w:val="single"/>
        </w:rPr>
      </w:pPr>
    </w:p>
    <w:p w:rsidR="00095ED6" w:rsidRDefault="00095ED6" w:rsidP="00095ED6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53C722" wp14:editId="310B3B9E">
                <wp:simplePos x="0" y="0"/>
                <wp:positionH relativeFrom="column">
                  <wp:posOffset>1790700</wp:posOffset>
                </wp:positionH>
                <wp:positionV relativeFrom="paragraph">
                  <wp:posOffset>377190</wp:posOffset>
                </wp:positionV>
                <wp:extent cx="1828800" cy="180975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0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95ED6" w:rsidRPr="00095ED6" w:rsidRDefault="00095ED6" w:rsidP="00095ED6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95ED6" w:rsidRPr="00095ED6" w:rsidRDefault="00095ED6" w:rsidP="00095ED6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5ED6"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3C722" id="Text Box 17" o:spid="_x0000_s1027" type="#_x0000_t202" style="position:absolute;left:0;text-align:left;margin-left:141pt;margin-top:29.7pt;width:2in;height:142.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" filled="f" stroked="f">
                <v:fill o:detectmouseclick="t"/>
                <v:textbox>
                  <w:txbxContent>
                    <w:p w:rsidR="00095ED6" w:rsidRPr="00095ED6" w:rsidRDefault="00095ED6" w:rsidP="00095ED6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095ED6" w:rsidRPr="00095ED6" w:rsidRDefault="00095ED6" w:rsidP="00095ED6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5ED6"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Unhealthy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95ED6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ED6" w:rsidRDefault="00095ED6" w:rsidP="00095ED6">
      <w:pPr>
        <w:spacing w:after="0" w:line="240" w:lineRule="auto"/>
      </w:pPr>
      <w:r>
        <w:separator/>
      </w:r>
    </w:p>
  </w:endnote>
  <w:endnote w:type="continuationSeparator" w:id="0">
    <w:p w:rsidR="00095ED6" w:rsidRDefault="00095ED6" w:rsidP="00095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ED6" w:rsidRDefault="00095ED6" w:rsidP="00095ED6">
      <w:pPr>
        <w:spacing w:after="0" w:line="240" w:lineRule="auto"/>
      </w:pPr>
      <w:r>
        <w:separator/>
      </w:r>
    </w:p>
  </w:footnote>
  <w:footnote w:type="continuationSeparator" w:id="0">
    <w:p w:rsidR="00095ED6" w:rsidRDefault="00095ED6" w:rsidP="00095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D6" w:rsidRDefault="00095ED6">
    <w:pPr>
      <w:pStyle w:val="Header"/>
    </w:pPr>
    <w:r>
      <w:t>Healthy and unhealthy activity</w:t>
    </w:r>
    <w:r w:rsidR="00F004DF">
      <w:tab/>
      <w:t xml:space="preserve">                                                         Name: </w:t>
    </w:r>
    <w:proofErr w:type="gramStart"/>
    <w:r w:rsidR="00F004DF">
      <w:t>…………………….............................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CD4"/>
    <w:rsid w:val="00095ED6"/>
    <w:rsid w:val="007D16F2"/>
    <w:rsid w:val="00E25CD4"/>
    <w:rsid w:val="00F0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FF696"/>
  <w15:chartTrackingRefBased/>
  <w15:docId w15:val="{6CC0760E-FF30-41A9-B8A0-36BD558B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ED6"/>
  </w:style>
  <w:style w:type="paragraph" w:styleId="Footer">
    <w:name w:val="footer"/>
    <w:basedOn w:val="Normal"/>
    <w:link w:val="FooterChar"/>
    <w:uiPriority w:val="99"/>
    <w:unhideWhenUsed/>
    <w:rsid w:val="0009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ED6"/>
  </w:style>
  <w:style w:type="paragraph" w:styleId="BalloonText">
    <w:name w:val="Balloon Text"/>
    <w:basedOn w:val="Normal"/>
    <w:link w:val="BalloonTextChar"/>
    <w:uiPriority w:val="99"/>
    <w:semiHidden/>
    <w:unhideWhenUsed/>
    <w:rsid w:val="00F00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C3DDD212</Template>
  <TotalTime>21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King</dc:creator>
  <cp:keywords/>
  <dc:description/>
  <cp:lastModifiedBy>Naomi Shorten</cp:lastModifiedBy>
  <cp:revision>3</cp:revision>
  <cp:lastPrinted>2020-11-16T08:40:00Z</cp:lastPrinted>
  <dcterms:created xsi:type="dcterms:W3CDTF">2020-10-20T13:39:00Z</dcterms:created>
  <dcterms:modified xsi:type="dcterms:W3CDTF">2020-11-16T08:40:00Z</dcterms:modified>
</cp:coreProperties>
</file>