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C9" w:rsidRDefault="00C802C9" w:rsidP="00C802C9">
      <w:pPr>
        <w:spacing w:line="360" w:lineRule="auto"/>
        <w:rPr>
          <w:sz w:val="28"/>
          <w:szCs w:val="28"/>
        </w:rPr>
      </w:pPr>
    </w:p>
    <w:p w:rsidR="007D16F2" w:rsidRDefault="00C802C9" w:rsidP="0091359D">
      <w:pPr>
        <w:spacing w:line="360" w:lineRule="auto"/>
        <w:jc w:val="center"/>
        <w:rPr>
          <w:sz w:val="28"/>
          <w:szCs w:val="28"/>
        </w:rPr>
      </w:pPr>
      <w:r w:rsidRPr="00C802C9">
        <w:rPr>
          <w:sz w:val="28"/>
          <w:szCs w:val="28"/>
        </w:rPr>
        <w:t>Finding different coloured leaves in your garden or on your local walk, can you create a beautiful autumnal tree picture? Why do you think the leaves change colour and fall off the trees? How many different leaf colours can you find?</w:t>
      </w:r>
      <w:r>
        <w:rPr>
          <w:sz w:val="28"/>
          <w:szCs w:val="28"/>
        </w:rPr>
        <w:t xml:space="preserve"> If you </w:t>
      </w:r>
      <w:proofErr w:type="gramStart"/>
      <w:r>
        <w:rPr>
          <w:sz w:val="28"/>
          <w:szCs w:val="28"/>
        </w:rPr>
        <w:t>can’t</w:t>
      </w:r>
      <w:proofErr w:type="gramEnd"/>
      <w:r>
        <w:rPr>
          <w:sz w:val="28"/>
          <w:szCs w:val="28"/>
        </w:rPr>
        <w:t xml:space="preserve"> get any leaves, don’t worry, have a go at one of these fantastic crafty </w:t>
      </w:r>
      <w:bookmarkStart w:id="0" w:name="_GoBack"/>
      <w:bookmarkEnd w:id="0"/>
      <w:r>
        <w:rPr>
          <w:sz w:val="28"/>
          <w:szCs w:val="28"/>
        </w:rPr>
        <w:t>ideas!</w:t>
      </w:r>
    </w:p>
    <w:p w:rsidR="00C802C9" w:rsidRDefault="00C802C9" w:rsidP="007323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Pr="00C802C9">
        <w:rPr>
          <w:noProof/>
          <w:sz w:val="28"/>
          <w:szCs w:val="28"/>
          <w:lang w:eastAsia="en-GB"/>
        </w:rPr>
        <w:drawing>
          <wp:inline distT="0" distB="0" distL="0" distR="0" wp14:anchorId="7124B1A4" wp14:editId="27BFD505">
            <wp:extent cx="2068653" cy="1376595"/>
            <wp:effectExtent l="247650" t="285750" r="217805" b="319405"/>
            <wp:docPr id="2" name="Picture 2" descr="T:\NURSERY\ALL PLANNING\UNDERSTANDING THE WORLD\pictures for the website\leaf pictur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NURSERY\ALL PLANNING\UNDERSTANDING THE WORLD\pictures for the website\leaf picture.jf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665">
                      <a:off x="0" y="0"/>
                      <a:ext cx="2155520" cy="14344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802C9" w:rsidRDefault="00C802C9" w:rsidP="00732382">
      <w:pPr>
        <w:rPr>
          <w:noProof/>
          <w:lang w:eastAsia="en-GB"/>
        </w:rPr>
      </w:pPr>
      <w:r w:rsidRPr="00C802C9">
        <w:rPr>
          <w:noProof/>
          <w:sz w:val="28"/>
          <w:szCs w:val="28"/>
          <w:lang w:eastAsia="en-GB"/>
        </w:rPr>
        <w:drawing>
          <wp:inline distT="0" distB="0" distL="0" distR="0">
            <wp:extent cx="1989922" cy="1490520"/>
            <wp:effectExtent l="266700" t="304800" r="258445" b="338455"/>
            <wp:docPr id="3" name="Picture 3" descr="T:\NURSERY\ALL PLANNING\UNDERSTANDING THE WORLD\pictures for the website\tissue leaf pictur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NURSERY\ALL PLANNING\UNDERSTANDING THE WORLD\pictures for the website\tissue leaf picture.jf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08008">
                      <a:off x="0" y="0"/>
                      <a:ext cx="2050539" cy="15359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:rsidR="00C802C9" w:rsidRDefault="00C802C9" w:rsidP="00732382">
      <w:pPr>
        <w:rPr>
          <w:sz w:val="28"/>
          <w:szCs w:val="28"/>
        </w:rPr>
      </w:pPr>
      <w:r>
        <w:rPr>
          <w:noProof/>
          <w:lang w:eastAsia="en-GB"/>
        </w:rPr>
        <w:t xml:space="preserve">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7F7BBA7" wp14:editId="05E6D235">
            <wp:extent cx="1673370" cy="1673370"/>
            <wp:effectExtent l="323850" t="304800" r="327025" b="346075"/>
            <wp:docPr id="4" name="Picture 4" descr="Autumn Leaf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umn Leaf Paint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1362">
                      <a:off x="0" y="0"/>
                      <a:ext cx="1784480" cy="1784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</w:p>
    <w:p w:rsidR="00C802C9" w:rsidRDefault="00C802C9" w:rsidP="00732382">
      <w:pPr>
        <w:rPr>
          <w:sz w:val="28"/>
          <w:szCs w:val="28"/>
        </w:rPr>
      </w:pPr>
    </w:p>
    <w:p w:rsidR="00C802C9" w:rsidRPr="00C802C9" w:rsidRDefault="00C802C9" w:rsidP="007323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802C9" w:rsidRDefault="00C802C9" w:rsidP="0073238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-477520</wp:posOffset>
            </wp:positionH>
            <wp:positionV relativeFrom="paragraph">
              <wp:posOffset>492125</wp:posOffset>
            </wp:positionV>
            <wp:extent cx="6515288" cy="7695210"/>
            <wp:effectExtent l="0" t="0" r="0" b="1270"/>
            <wp:wrapSquare wrapText="bothSides"/>
            <wp:docPr id="1" name="Picture 1" descr="Free Printable Tree Templates | room surf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Tree Templates | room surf.co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288" cy="769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02C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382" w:rsidRDefault="00732382" w:rsidP="00732382">
      <w:pPr>
        <w:spacing w:after="0" w:line="240" w:lineRule="auto"/>
      </w:pPr>
      <w:r>
        <w:separator/>
      </w:r>
    </w:p>
  </w:endnote>
  <w:endnote w:type="continuationSeparator" w:id="0">
    <w:p w:rsidR="00732382" w:rsidRDefault="00732382" w:rsidP="00732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382" w:rsidRDefault="00732382" w:rsidP="00732382">
      <w:pPr>
        <w:spacing w:after="0" w:line="240" w:lineRule="auto"/>
      </w:pPr>
      <w:r>
        <w:separator/>
      </w:r>
    </w:p>
  </w:footnote>
  <w:footnote w:type="continuationSeparator" w:id="0">
    <w:p w:rsidR="00732382" w:rsidRDefault="00732382" w:rsidP="00732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382" w:rsidRDefault="00732382">
    <w:pPr>
      <w:pStyle w:val="Header"/>
    </w:pPr>
    <w:r>
      <w:t xml:space="preserve">My autumnal tree created by …………………. </w:t>
    </w:r>
    <w:r>
      <w:tab/>
    </w:r>
    <w:r>
      <w:tab/>
      <w:t>Date: …….…</w:t>
    </w:r>
    <w:proofErr w:type="gramStart"/>
    <w:r>
      <w:t>./</w:t>
    </w:r>
    <w:proofErr w:type="gramEnd"/>
    <w:r>
      <w:t>……....../………….…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82"/>
    <w:rsid w:val="00732382"/>
    <w:rsid w:val="007D16F2"/>
    <w:rsid w:val="0091359D"/>
    <w:rsid w:val="00C8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61951"/>
  <w15:chartTrackingRefBased/>
  <w15:docId w15:val="{DCBB4657-ED71-497E-A345-E1E672978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382"/>
  </w:style>
  <w:style w:type="paragraph" w:styleId="Footer">
    <w:name w:val="footer"/>
    <w:basedOn w:val="Normal"/>
    <w:link w:val="FooterChar"/>
    <w:uiPriority w:val="99"/>
    <w:unhideWhenUsed/>
    <w:rsid w:val="00732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382"/>
  </w:style>
  <w:style w:type="paragraph" w:styleId="BalloonText">
    <w:name w:val="Balloon Text"/>
    <w:basedOn w:val="Normal"/>
    <w:link w:val="BalloonTextChar"/>
    <w:uiPriority w:val="99"/>
    <w:semiHidden/>
    <w:unhideWhenUsed/>
    <w:rsid w:val="00732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3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C4BE14BD</Template>
  <TotalTime>14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King</dc:creator>
  <cp:keywords/>
  <dc:description/>
  <cp:lastModifiedBy>Naomi Shorten</cp:lastModifiedBy>
  <cp:revision>2</cp:revision>
  <cp:lastPrinted>2020-10-20T13:52:00Z</cp:lastPrinted>
  <dcterms:created xsi:type="dcterms:W3CDTF">2020-10-20T13:50:00Z</dcterms:created>
  <dcterms:modified xsi:type="dcterms:W3CDTF">2020-11-11T14:51:00Z</dcterms:modified>
</cp:coreProperties>
</file>