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9EC" w:rsidRDefault="00DE6F3D" w:rsidP="00DE6F3D">
      <w:pPr>
        <w:jc w:val="center"/>
        <w:rPr>
          <w:sz w:val="36"/>
          <w:u w:val="single"/>
        </w:rPr>
      </w:pPr>
      <w:r w:rsidRPr="00DE6F3D">
        <w:rPr>
          <w:sz w:val="36"/>
          <w:u w:val="single"/>
        </w:rPr>
        <w:t>Can you</w:t>
      </w:r>
      <w:r w:rsidR="00B629EC">
        <w:rPr>
          <w:sz w:val="36"/>
          <w:u w:val="single"/>
        </w:rPr>
        <w:t xml:space="preserve"> cut and</w:t>
      </w:r>
      <w:r w:rsidRPr="00DE6F3D">
        <w:rPr>
          <w:sz w:val="36"/>
          <w:u w:val="single"/>
        </w:rPr>
        <w:t xml:space="preserve"> sort these pictures out in to the correct seasons?</w:t>
      </w:r>
      <w:r w:rsidR="00B629EC">
        <w:rPr>
          <w:sz w:val="36"/>
          <w:u w:val="single"/>
        </w:rPr>
        <w:t xml:space="preserve"> </w:t>
      </w:r>
    </w:p>
    <w:p w:rsidR="00DE6F3D" w:rsidRPr="00B629EC" w:rsidRDefault="00DE6F3D" w:rsidP="00B629EC">
      <w:pPr>
        <w:rPr>
          <w:sz w:val="28"/>
        </w:rPr>
      </w:pPr>
    </w:p>
    <w:p w:rsidR="00DE6F3D" w:rsidRDefault="00DE6F3D"/>
    <w:p w:rsidR="00966161" w:rsidRDefault="00966161">
      <w:r>
        <w:rPr>
          <w:noProof/>
          <w:lang w:eastAsia="en-GB"/>
        </w:rPr>
        <w:drawing>
          <wp:inline distT="0" distB="0" distL="0" distR="0">
            <wp:extent cx="3028950" cy="1514475"/>
            <wp:effectExtent l="0" t="0" r="0" b="9525"/>
            <wp:docPr id="1" name="Picture 1" descr="C:\Users\amonaghan\AppData\Local\Microsoft\Windows\INetCache\Content.MSO\FF924DF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onaghan\AppData\Local\Microsoft\Windows\INetCache\Content.MSO\FF924DF3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>
            <wp:extent cx="2143125" cy="2133600"/>
            <wp:effectExtent l="0" t="0" r="9525" b="0"/>
            <wp:docPr id="2" name="Picture 2" descr="C:\Users\amonaghan\AppData\Local\Microsoft\Windows\INetCache\Content.MSO\2DDA2F7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monaghan\AppData\Local\Microsoft\Windows\INetCache\Content.MSO\2DDA2F7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966161" w:rsidRDefault="00966161"/>
    <w:p w:rsidR="00431DB6" w:rsidRDefault="00966161" w:rsidP="00966161">
      <w:r>
        <w:rPr>
          <w:noProof/>
          <w:lang w:eastAsia="en-GB"/>
        </w:rPr>
        <w:drawing>
          <wp:inline distT="0" distB="0" distL="0" distR="0">
            <wp:extent cx="1847850" cy="2466975"/>
            <wp:effectExtent l="0" t="0" r="0" b="9525"/>
            <wp:docPr id="3" name="Picture 3" descr="C:\Users\amonaghan\AppData\Local\Microsoft\Windows\INetCache\Content.MSO\EFAA38E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monaghan\AppData\Local\Microsoft\Windows\INetCache\Content.MSO\EFAA38E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>
            <wp:extent cx="3467100" cy="1314450"/>
            <wp:effectExtent l="0" t="0" r="0" b="0"/>
            <wp:docPr id="4" name="Picture 4" descr="C:\Users\amonaghan\AppData\Local\Microsoft\Windows\INetCache\Content.MSO\5136DFD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monaghan\AppData\Local\Microsoft\Windows\INetCache\Content.MSO\5136DFD5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161" w:rsidRDefault="00966161" w:rsidP="00966161"/>
    <w:p w:rsidR="00966161" w:rsidRDefault="00966161" w:rsidP="00966161">
      <w:r>
        <w:rPr>
          <w:noProof/>
          <w:lang w:eastAsia="en-GB"/>
        </w:rPr>
        <w:lastRenderedPageBreak/>
        <w:drawing>
          <wp:inline distT="0" distB="0" distL="0" distR="0">
            <wp:extent cx="2857500" cy="1600200"/>
            <wp:effectExtent l="0" t="0" r="0" b="0"/>
            <wp:docPr id="5" name="Picture 5" descr="C:\Users\amonaghan\AppData\Local\Microsoft\Windows\INetCache\Content.MSO\6F5BB5A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monaghan\AppData\Local\Microsoft\Windows\INetCache\Content.MSO\6F5BB5AB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B629EC">
        <w:t xml:space="preserve">     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1847850" cy="2476500"/>
            <wp:effectExtent l="0" t="0" r="0" b="0"/>
            <wp:docPr id="6" name="Picture 6" descr="C:\Users\amonaghan\AppData\Local\Microsoft\Windows\INetCache\Content.MSO\9355C7F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monaghan\AppData\Local\Microsoft\Windows\INetCache\Content.MSO\9355C7F1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161" w:rsidRDefault="00966161" w:rsidP="00966161"/>
    <w:p w:rsidR="00966161" w:rsidRDefault="00966161" w:rsidP="00966161">
      <w:r>
        <w:rPr>
          <w:noProof/>
          <w:lang w:eastAsia="en-GB"/>
        </w:rPr>
        <w:drawing>
          <wp:inline distT="0" distB="0" distL="0" distR="0">
            <wp:extent cx="2619375" cy="1743075"/>
            <wp:effectExtent l="0" t="0" r="9525" b="9525"/>
            <wp:docPr id="7" name="Picture 7" descr="C:\Users\amonaghan\AppData\Local\Microsoft\Windows\INetCache\Content.MSO\7B4D002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monaghan\AppData\Local\Microsoft\Windows\INetCache\Content.MSO\7B4D0027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B629EC">
        <w:t xml:space="preserve">                 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1533525" cy="2981325"/>
            <wp:effectExtent l="0" t="0" r="9525" b="9525"/>
            <wp:docPr id="8" name="Picture 8" descr="C:\Users\amonaghan\AppData\Local\Microsoft\Windows\INetCache\Content.MSO\9B8483C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monaghan\AppData\Local\Microsoft\Windows\INetCache\Content.MSO\9B8483CD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161" w:rsidRDefault="00966161" w:rsidP="00966161"/>
    <w:p w:rsidR="00966161" w:rsidRDefault="00E0301C" w:rsidP="00966161">
      <w:r>
        <w:rPr>
          <w:noProof/>
          <w:lang w:eastAsia="en-GB"/>
        </w:rPr>
        <w:drawing>
          <wp:inline distT="0" distB="0" distL="0" distR="0">
            <wp:extent cx="2857500" cy="1600200"/>
            <wp:effectExtent l="0" t="0" r="0" b="0"/>
            <wp:docPr id="9" name="Picture 9" descr="C:\Users\amonaghan\AppData\Local\Microsoft\Windows\INetCache\Content.MSO\9F3EA6C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onaghan\AppData\Local\Microsoft\Windows\INetCache\Content.MSO\9F3EA6C5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B629EC">
        <w:t xml:space="preserve">              </w:t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2124075" cy="2152650"/>
            <wp:effectExtent l="0" t="0" r="9525" b="0"/>
            <wp:docPr id="10" name="Picture 10" descr="C:\Users\amonaghan\AppData\Local\Microsoft\Windows\INetCache\Content.MSO\D27C4A1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monaghan\AppData\Local\Microsoft\Windows\INetCache\Content.MSO\D27C4A1B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01C" w:rsidRDefault="00E0301C" w:rsidP="00966161"/>
    <w:p w:rsidR="00E0301C" w:rsidRDefault="00E0301C" w:rsidP="00966161">
      <w:r>
        <w:rPr>
          <w:noProof/>
          <w:lang w:eastAsia="en-GB"/>
        </w:rPr>
        <w:lastRenderedPageBreak/>
        <w:drawing>
          <wp:inline distT="0" distB="0" distL="0" distR="0" wp14:anchorId="62F304F9" wp14:editId="2012C197">
            <wp:extent cx="2686050" cy="1510833"/>
            <wp:effectExtent l="0" t="0" r="0" b="0"/>
            <wp:docPr id="12" name="Picture 12" descr="Beeches Infant School | A Spring Thing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eches Infant School | A Spring Thing!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125" cy="152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B629EC">
        <w:t xml:space="preserve">   </w:t>
      </w:r>
      <w:r>
        <w:t xml:space="preserve"> </w:t>
      </w:r>
      <w:r w:rsidRPr="00132124">
        <w:rPr>
          <w:noProof/>
          <w:lang w:eastAsia="en-GB"/>
        </w:rPr>
        <w:drawing>
          <wp:inline distT="0" distB="0" distL="0" distR="0" wp14:anchorId="1C414297" wp14:editId="0EA45D8C">
            <wp:extent cx="2705735" cy="2705735"/>
            <wp:effectExtent l="0" t="0" r="0" b="0"/>
            <wp:docPr id="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16460" cy="271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9EC" w:rsidRDefault="00B629EC" w:rsidP="00966161"/>
    <w:p w:rsidR="00B629EC" w:rsidRDefault="00B629EC" w:rsidP="00966161"/>
    <w:p w:rsidR="00DE6F3D" w:rsidRDefault="00E0301C" w:rsidP="00966161">
      <w:r w:rsidRPr="00132124">
        <w:rPr>
          <w:noProof/>
          <w:lang w:eastAsia="en-GB"/>
        </w:rPr>
        <w:drawing>
          <wp:inline distT="0" distB="0" distL="0" distR="0" wp14:anchorId="2627C46C" wp14:editId="5EA73CFF">
            <wp:extent cx="2228040" cy="2974548"/>
            <wp:effectExtent l="0" t="0" r="1270" b="0"/>
            <wp:docPr id="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28040" cy="297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</w:p>
    <w:p w:rsidR="00DE6F3D" w:rsidRDefault="00DE6F3D" w:rsidP="00DE6F3D"/>
    <w:p w:rsidR="00E0301C" w:rsidRDefault="00E0301C" w:rsidP="00DE6F3D"/>
    <w:p w:rsidR="00DE6F3D" w:rsidRDefault="00DE6F3D" w:rsidP="00DE6F3D"/>
    <w:p w:rsidR="00DE6F3D" w:rsidRDefault="00DE6F3D" w:rsidP="00DE6F3D"/>
    <w:p w:rsidR="00DE6F3D" w:rsidRDefault="00DE6F3D" w:rsidP="00DE6F3D"/>
    <w:p w:rsidR="00DE6F3D" w:rsidRDefault="00DE6F3D" w:rsidP="00DE6F3D"/>
    <w:p w:rsidR="00DE6F3D" w:rsidRDefault="00DE6F3D" w:rsidP="00DE6F3D"/>
    <w:p w:rsidR="00DE6F3D" w:rsidRPr="00DE6F3D" w:rsidRDefault="00DE6F3D" w:rsidP="00DE6F3D">
      <w:pPr>
        <w:jc w:val="center"/>
        <w:rPr>
          <w:sz w:val="52"/>
          <w:u w:val="single"/>
        </w:rPr>
      </w:pPr>
      <w:r w:rsidRPr="00DE6F3D">
        <w:rPr>
          <w:sz w:val="52"/>
          <w:u w:val="single"/>
        </w:rPr>
        <w:lastRenderedPageBreak/>
        <w:t>Spring</w:t>
      </w: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</w:p>
    <w:p w:rsidR="00DE6F3D" w:rsidRDefault="00DE6F3D" w:rsidP="00DE6F3D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150495</wp:posOffset>
                </wp:positionV>
                <wp:extent cx="7448550" cy="3810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48550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0F5AF4" id="Straight Connector 14" o:spid="_x0000_s1026" style="position:absolute;flip:y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1.85pt" to="586.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DE6F3D" w:rsidRPr="00DE6F3D" w:rsidRDefault="00DE6F3D" w:rsidP="00DE6F3D">
      <w:pPr>
        <w:jc w:val="center"/>
        <w:rPr>
          <w:sz w:val="52"/>
          <w:u w:val="single"/>
        </w:rPr>
      </w:pPr>
      <w:r w:rsidRPr="00DE6F3D">
        <w:rPr>
          <w:sz w:val="52"/>
          <w:u w:val="single"/>
        </w:rPr>
        <w:t>Summer</w:t>
      </w: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rPr>
          <w:sz w:val="52"/>
        </w:rPr>
      </w:pPr>
    </w:p>
    <w:p w:rsidR="00B629EC" w:rsidRDefault="00B629EC" w:rsidP="00DE6F3D">
      <w:pPr>
        <w:jc w:val="center"/>
        <w:rPr>
          <w:sz w:val="52"/>
          <w:u w:val="single"/>
        </w:rPr>
      </w:pPr>
    </w:p>
    <w:p w:rsidR="00DE6F3D" w:rsidRPr="00DE6F3D" w:rsidRDefault="00DE6F3D" w:rsidP="00DE6F3D">
      <w:pPr>
        <w:jc w:val="center"/>
        <w:rPr>
          <w:sz w:val="52"/>
          <w:u w:val="single"/>
        </w:rPr>
      </w:pPr>
      <w:bookmarkStart w:id="0" w:name="_GoBack"/>
      <w:bookmarkEnd w:id="0"/>
      <w:r w:rsidRPr="00DE6F3D">
        <w:rPr>
          <w:sz w:val="52"/>
          <w:u w:val="single"/>
        </w:rPr>
        <w:lastRenderedPageBreak/>
        <w:t>Autumn</w:t>
      </w: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</w:p>
    <w:p w:rsidR="00DE6F3D" w:rsidRDefault="00DE6F3D" w:rsidP="00DE6F3D">
      <w:pPr>
        <w:jc w:val="center"/>
        <w:rPr>
          <w:sz w:val="52"/>
        </w:rPr>
      </w:pPr>
      <w:r>
        <w:rPr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244474</wp:posOffset>
                </wp:positionV>
                <wp:extent cx="7496175" cy="47625"/>
                <wp:effectExtent l="0" t="0" r="28575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6175" cy="47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0D6AA" id="Straight Connector 1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19.25pt" to="590.2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" strokecolor="black [3213]" strokeweight=".5pt">
                <v:stroke joinstyle="miter"/>
                <w10:wrap anchorx="page"/>
              </v:line>
            </w:pict>
          </mc:Fallback>
        </mc:AlternateContent>
      </w:r>
    </w:p>
    <w:p w:rsidR="00DE6F3D" w:rsidRPr="00DE6F3D" w:rsidRDefault="00DE6F3D" w:rsidP="00DE6F3D">
      <w:pPr>
        <w:jc w:val="center"/>
        <w:rPr>
          <w:sz w:val="52"/>
          <w:u w:val="single"/>
        </w:rPr>
      </w:pPr>
      <w:r w:rsidRPr="00DE6F3D">
        <w:rPr>
          <w:sz w:val="52"/>
          <w:u w:val="single"/>
        </w:rPr>
        <w:t>Winter</w:t>
      </w:r>
    </w:p>
    <w:sectPr w:rsidR="00DE6F3D" w:rsidRPr="00DE6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161" w:rsidRDefault="00966161" w:rsidP="00966161">
      <w:pPr>
        <w:spacing w:after="0" w:line="240" w:lineRule="auto"/>
      </w:pPr>
      <w:r>
        <w:separator/>
      </w:r>
    </w:p>
  </w:endnote>
  <w:endnote w:type="continuationSeparator" w:id="0">
    <w:p w:rsidR="00966161" w:rsidRDefault="00966161" w:rsidP="00966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161" w:rsidRDefault="00966161" w:rsidP="00966161">
      <w:pPr>
        <w:spacing w:after="0" w:line="240" w:lineRule="auto"/>
      </w:pPr>
      <w:r>
        <w:separator/>
      </w:r>
    </w:p>
  </w:footnote>
  <w:footnote w:type="continuationSeparator" w:id="0">
    <w:p w:rsidR="00966161" w:rsidRDefault="00966161" w:rsidP="009661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161"/>
    <w:rsid w:val="00431DB6"/>
    <w:rsid w:val="00966161"/>
    <w:rsid w:val="00B629EC"/>
    <w:rsid w:val="00DE6F3D"/>
    <w:rsid w:val="00E0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72F8D"/>
  <w15:chartTrackingRefBased/>
  <w15:docId w15:val="{1B7A0FF0-F90F-4AE2-AC06-5CB435E79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6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161"/>
  </w:style>
  <w:style w:type="paragraph" w:styleId="Footer">
    <w:name w:val="footer"/>
    <w:basedOn w:val="Normal"/>
    <w:link w:val="FooterChar"/>
    <w:uiPriority w:val="99"/>
    <w:unhideWhenUsed/>
    <w:rsid w:val="00966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C3F5BA38</Template>
  <TotalTime>16</TotalTime>
  <Pages>5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Monaghan</dc:creator>
  <cp:keywords/>
  <dc:description/>
  <cp:lastModifiedBy>Naomi Shorten</cp:lastModifiedBy>
  <cp:revision>4</cp:revision>
  <dcterms:created xsi:type="dcterms:W3CDTF">2020-11-16T10:24:00Z</dcterms:created>
  <dcterms:modified xsi:type="dcterms:W3CDTF">2020-11-25T15:18:00Z</dcterms:modified>
</cp:coreProperties>
</file>