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36A" w:rsidRDefault="0021336A" w:rsidP="0021336A">
      <w:pPr>
        <w:jc w:val="center"/>
        <w:rPr>
          <w:sz w:val="36"/>
          <w:szCs w:val="36"/>
          <w:u w:val="single"/>
        </w:rPr>
      </w:pPr>
      <w:r w:rsidRPr="0021336A">
        <w:rPr>
          <w:sz w:val="36"/>
          <w:szCs w:val="36"/>
          <w:u w:val="single"/>
        </w:rPr>
        <w:t>People who help us</w:t>
      </w:r>
    </w:p>
    <w:p w:rsidR="0021336A" w:rsidRPr="0021336A" w:rsidRDefault="0021336A" w:rsidP="0021336A">
      <w:pPr>
        <w:jc w:val="center"/>
        <w:rPr>
          <w:sz w:val="16"/>
          <w:szCs w:val="16"/>
          <w:u w:val="single"/>
        </w:rPr>
      </w:pPr>
    </w:p>
    <w:p w:rsidR="00B13A11" w:rsidRPr="0021336A" w:rsidRDefault="0021336A" w:rsidP="0021336A">
      <w:pPr>
        <w:jc w:val="center"/>
        <w:rPr>
          <w:sz w:val="28"/>
          <w:szCs w:val="28"/>
        </w:rPr>
      </w:pPr>
      <w:r w:rsidRPr="0021336A">
        <w:rPr>
          <w:sz w:val="28"/>
          <w:szCs w:val="28"/>
        </w:rPr>
        <w:t>Can you match the people who help us to the vehicle they use? Draw a line to link them up!</w:t>
      </w:r>
      <w:bookmarkStart w:id="0" w:name="_GoBack"/>
      <w:bookmarkEnd w:id="0"/>
    </w:p>
    <w:p w:rsidR="0021336A" w:rsidRDefault="0021336A" w:rsidP="0021336A">
      <w:pPr>
        <w:jc w:val="center"/>
        <w:rPr>
          <w:sz w:val="32"/>
          <w:szCs w:val="32"/>
        </w:rPr>
      </w:pPr>
    </w:p>
    <w:p w:rsidR="0021336A" w:rsidRDefault="0021336A" w:rsidP="0021336A">
      <w:p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drawing>
          <wp:inline distT="0" distB="0" distL="0" distR="0">
            <wp:extent cx="781050" cy="1847645"/>
            <wp:effectExtent l="0" t="0" r="0" b="635"/>
            <wp:docPr id="1" name="Picture 1" descr="C:\Users\nshorten\AppData\Local\Microsoft\Windows\INetCache\Content.MSO\A64593B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shorten\AppData\Local\Microsoft\Windows\INetCache\Content.MSO\A64593B0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52" t="6018" r="19101" b="5698"/>
                    <a:stretch/>
                  </pic:blipFill>
                  <pic:spPr bwMode="auto">
                    <a:xfrm>
                      <a:off x="0" y="0"/>
                      <a:ext cx="793708" cy="1877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                                         </w:t>
      </w:r>
      <w:r>
        <w:rPr>
          <w:noProof/>
          <w:sz w:val="32"/>
          <w:szCs w:val="32"/>
          <w:lang w:eastAsia="en-GB"/>
        </w:rPr>
        <w:drawing>
          <wp:inline distT="0" distB="0" distL="0" distR="0">
            <wp:extent cx="2200852" cy="1190625"/>
            <wp:effectExtent l="0" t="0" r="9525" b="0"/>
            <wp:docPr id="5" name="Picture 5" descr="C:\Users\nshorten\AppData\Local\Microsoft\Windows\INetCache\Content.MSO\7863D76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shorten\AppData\Local\Microsoft\Windows\INetCache\Content.MSO\7863D76A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320" cy="12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336A" w:rsidRDefault="0021336A" w:rsidP="0021336A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977900" cy="1466850"/>
            <wp:effectExtent l="0" t="0" r="0" b="0"/>
            <wp:docPr id="2" name="Picture 2" descr="Paramedic couple now able to be married this weekend as restrictions are  eased - London Ambulance Service NHS Tru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ramedic couple now able to be married this weekend as restrictions are  eased - London Ambulance Service NHS Trus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                                         </w:t>
      </w:r>
      <w:r>
        <w:rPr>
          <w:noProof/>
          <w:sz w:val="32"/>
          <w:szCs w:val="32"/>
          <w:lang w:eastAsia="en-GB"/>
        </w:rPr>
        <w:drawing>
          <wp:inline distT="0" distB="0" distL="0" distR="0">
            <wp:extent cx="1724025" cy="1400175"/>
            <wp:effectExtent l="0" t="0" r="9525" b="9525"/>
            <wp:docPr id="6" name="Picture 6" descr="C:\Users\nshorten\AppData\Local\Microsoft\Windows\INetCache\Content.MSO\9CB30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shorten\AppData\Local\Microsoft\Windows\INetCache\Content.MSO\9CB308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37" t="11476" r="18546" b="8197"/>
                    <a:stretch/>
                  </pic:blipFill>
                  <pic:spPr bwMode="auto">
                    <a:xfrm>
                      <a:off x="0" y="0"/>
                      <a:ext cx="172402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336A" w:rsidRDefault="0021336A" w:rsidP="0021336A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1030022" cy="1556733"/>
            <wp:effectExtent l="0" t="0" r="0" b="5715"/>
            <wp:docPr id="3" name="Picture 3" descr="South Swindon community police officer welcomes use of technology | Swindon  Advertis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th Swindon community police officer welcomes use of technology | Swindon  Advertiser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07" r="3232"/>
                    <a:stretch/>
                  </pic:blipFill>
                  <pic:spPr bwMode="auto">
                    <a:xfrm>
                      <a:off x="0" y="0"/>
                      <a:ext cx="1080723" cy="1633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                              </w:t>
      </w:r>
      <w:r>
        <w:rPr>
          <w:noProof/>
          <w:sz w:val="32"/>
          <w:szCs w:val="32"/>
          <w:lang w:eastAsia="en-GB"/>
        </w:rPr>
        <w:drawing>
          <wp:inline distT="0" distB="0" distL="0" distR="0">
            <wp:extent cx="2449286" cy="1371600"/>
            <wp:effectExtent l="0" t="0" r="8255" b="0"/>
            <wp:docPr id="7" name="Picture 7" descr="C:\Users\nshorten\AppData\Local\Microsoft\Windows\INetCache\Content.MSO\99A2765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shorten\AppData\Local\Microsoft\Windows\INetCache\Content.MSO\99A27656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948" cy="138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336A" w:rsidRPr="0021336A" w:rsidRDefault="0021336A" w:rsidP="0021336A">
      <w:p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drawing>
          <wp:inline distT="0" distB="0" distL="0" distR="0">
            <wp:extent cx="1181100" cy="1860425"/>
            <wp:effectExtent l="0" t="0" r="0" b="6985"/>
            <wp:docPr id="4" name="Picture 4" descr="C:\Users\nshorten\AppData\Local\Microsoft\Windows\INetCache\Content.MSO\BA7743F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shorten\AppData\Local\Microsoft\Windows\INetCache\Content.MSO\BA7743FC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14" t="5614" r="7345" b="9825"/>
                    <a:stretch/>
                  </pic:blipFill>
                  <pic:spPr bwMode="auto">
                    <a:xfrm>
                      <a:off x="0" y="0"/>
                      <a:ext cx="1187161" cy="1869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                     </w:t>
      </w:r>
      <w:r>
        <w:rPr>
          <w:noProof/>
          <w:sz w:val="32"/>
          <w:szCs w:val="32"/>
          <w:lang w:eastAsia="en-GB"/>
        </w:rPr>
        <w:drawing>
          <wp:inline distT="0" distB="0" distL="0" distR="0">
            <wp:extent cx="2724150" cy="1506401"/>
            <wp:effectExtent l="0" t="0" r="0" b="0"/>
            <wp:docPr id="8" name="Picture 8" descr="C:\Users\nshorten\AppData\Local\Microsoft\Windows\INetCache\Content.MSO\6BB06CD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nshorten\AppData\Local\Microsoft\Windows\INetCache\Content.MSO\6BB06CD4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2" cy="151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336A" w:rsidRPr="002133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36A"/>
    <w:rsid w:val="0021336A"/>
    <w:rsid w:val="00AE4E64"/>
    <w:rsid w:val="00C4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4E260"/>
  <w15:chartTrackingRefBased/>
  <w15:docId w15:val="{108F12EB-D00C-4B73-A62F-72B861AE9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B96ECDAB</Template>
  <TotalTime>9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Berkeley Academy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Shorten</dc:creator>
  <cp:keywords/>
  <dc:description/>
  <cp:lastModifiedBy>Naomi Shorten</cp:lastModifiedBy>
  <cp:revision>1</cp:revision>
  <dcterms:created xsi:type="dcterms:W3CDTF">2020-11-11T15:02:00Z</dcterms:created>
  <dcterms:modified xsi:type="dcterms:W3CDTF">2020-11-11T15:11:00Z</dcterms:modified>
</cp:coreProperties>
</file>